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66" w:rsidRPr="003C761D" w:rsidRDefault="00A76366" w:rsidP="004474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Проведение</w:t>
      </w:r>
      <w:r w:rsidRPr="003C761D">
        <w:rPr>
          <w:rFonts w:ascii="Times New Roman" w:hAnsi="Times New Roman"/>
          <w:b/>
          <w:sz w:val="28"/>
          <w:szCs w:val="28"/>
        </w:rPr>
        <w:t xml:space="preserve"> </w:t>
      </w:r>
      <w:r w:rsidRPr="003C761D">
        <w:rPr>
          <w:rFonts w:ascii="Times New Roman" w:hAnsi="Times New Roman"/>
          <w:b/>
          <w:sz w:val="28"/>
          <w:szCs w:val="28"/>
          <w:lang w:eastAsia="ru-RU"/>
        </w:rPr>
        <w:t>добровольческой акции</w:t>
      </w:r>
    </w:p>
    <w:p w:rsidR="00A76366" w:rsidRDefault="00A76366" w:rsidP="003C761D">
      <w:pPr>
        <w:spacing w:after="0" w:line="240" w:lineRule="auto"/>
        <w:ind w:left="-850" w:hanging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«Осенн</w:t>
      </w:r>
      <w:r w:rsidRPr="003C761D">
        <w:rPr>
          <w:rFonts w:ascii="Times New Roman" w:hAnsi="Times New Roman"/>
          <w:b/>
          <w:sz w:val="28"/>
          <w:szCs w:val="28"/>
          <w:lang w:eastAsia="ru-RU"/>
        </w:rPr>
        <w:t xml:space="preserve">яя неделя добра - эстафета добрых дел </w:t>
      </w:r>
    </w:p>
    <w:p w:rsidR="00A76366" w:rsidRDefault="00A76366" w:rsidP="003C761D">
      <w:pPr>
        <w:spacing w:after="0" w:line="240" w:lineRule="auto"/>
        <w:ind w:left="-850" w:hanging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C761D">
        <w:rPr>
          <w:rFonts w:ascii="Times New Roman" w:hAnsi="Times New Roman"/>
          <w:b/>
          <w:sz w:val="28"/>
          <w:szCs w:val="28"/>
          <w:lang w:eastAsia="ru-RU"/>
        </w:rPr>
        <w:t>#ДОБРЫЙТАТАРСТАН #</w:t>
      </w:r>
      <w:r w:rsidRPr="003C761D">
        <w:rPr>
          <w:rFonts w:ascii="Times New Roman" w:hAnsi="Times New Roman"/>
          <w:b/>
          <w:sz w:val="28"/>
          <w:szCs w:val="28"/>
          <w:lang w:val="tt-RU" w:eastAsia="ru-RU"/>
        </w:rPr>
        <w:t>МӘРХӘМӘТЛЕТАТАРСТАН</w:t>
      </w:r>
      <w:r w:rsidRPr="003C761D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A76366" w:rsidRDefault="00A76366" w:rsidP="003C761D">
      <w:pPr>
        <w:spacing w:after="0" w:line="240" w:lineRule="auto"/>
        <w:ind w:left="-850" w:hanging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A76366" w:rsidRPr="003C761D" w:rsidRDefault="00A76366" w:rsidP="003C761D">
      <w:pPr>
        <w:spacing w:after="0" w:line="240" w:lineRule="auto"/>
        <w:ind w:left="-850" w:hanging="1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МБУДО «Детская музыкальная школа г.Зеленодольска РТ»</w:t>
      </w:r>
    </w:p>
    <w:p w:rsidR="00A76366" w:rsidRPr="00B0534B" w:rsidRDefault="00A76366" w:rsidP="003C761D">
      <w:pPr>
        <w:spacing w:after="0" w:line="240" w:lineRule="auto"/>
        <w:ind w:left="709"/>
        <w:contextualSpacing/>
        <w:jc w:val="both"/>
        <w:rPr>
          <w:rFonts w:ascii="Times New Roman" w:hAnsi="Times New Roman"/>
          <w:b/>
          <w:sz w:val="20"/>
          <w:szCs w:val="28"/>
          <w:u w:val="single"/>
          <w:lang w:eastAsia="ru-RU"/>
        </w:rPr>
      </w:pPr>
    </w:p>
    <w:tbl>
      <w:tblPr>
        <w:tblW w:w="1049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418"/>
        <w:gridCol w:w="2835"/>
        <w:gridCol w:w="6237"/>
      </w:tblGrid>
      <w:tr w:rsidR="00A76366" w:rsidRPr="005811BC" w:rsidTr="005811BC">
        <w:tc>
          <w:tcPr>
            <w:tcW w:w="1418" w:type="dxa"/>
          </w:tcPr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5811BC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Дата </w:t>
            </w:r>
          </w:p>
        </w:tc>
        <w:tc>
          <w:tcPr>
            <w:tcW w:w="2835" w:type="dxa"/>
          </w:tcPr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11BC">
              <w:rPr>
                <w:rFonts w:ascii="Times New Roman" w:hAnsi="Times New Roman"/>
                <w:b/>
                <w:sz w:val="28"/>
                <w:szCs w:val="28"/>
              </w:rPr>
              <w:t xml:space="preserve">Название </w:t>
            </w:r>
          </w:p>
        </w:tc>
        <w:tc>
          <w:tcPr>
            <w:tcW w:w="6237" w:type="dxa"/>
          </w:tcPr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811BC">
              <w:rPr>
                <w:rFonts w:ascii="Times New Roman" w:hAnsi="Times New Roman"/>
                <w:b/>
                <w:sz w:val="28"/>
                <w:szCs w:val="28"/>
              </w:rPr>
              <w:t xml:space="preserve">Содержание </w:t>
            </w:r>
          </w:p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</w:p>
        </w:tc>
      </w:tr>
      <w:tr w:rsidR="00A76366" w:rsidRPr="005811BC" w:rsidTr="005811BC">
        <w:tc>
          <w:tcPr>
            <w:tcW w:w="1418" w:type="dxa"/>
          </w:tcPr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>25 сентября</w:t>
            </w:r>
          </w:p>
        </w:tc>
        <w:tc>
          <w:tcPr>
            <w:tcW w:w="2835" w:type="dxa"/>
          </w:tcPr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811BC">
              <w:rPr>
                <w:rFonts w:ascii="Times New Roman" w:hAnsi="Times New Roman"/>
                <w:sz w:val="28"/>
                <w:szCs w:val="28"/>
              </w:rPr>
              <w:t>«День добрых начинаний»</w:t>
            </w:r>
          </w:p>
        </w:tc>
        <w:tc>
          <w:tcPr>
            <w:tcW w:w="6237" w:type="dxa"/>
          </w:tcPr>
          <w:p w:rsidR="00A76366" w:rsidRPr="005811BC" w:rsidRDefault="00A76366" w:rsidP="00447427">
            <w:pPr>
              <w:tabs>
                <w:tab w:val="left" w:pos="0"/>
                <w:tab w:val="left" w:pos="284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  <w:lang w:eastAsia="ru-RU"/>
              </w:rPr>
            </w:pPr>
          </w:p>
          <w:p w:rsidR="00A76366" w:rsidRPr="005811BC" w:rsidRDefault="00A76366" w:rsidP="005811BC">
            <w:pPr>
              <w:numPr>
                <w:ilvl w:val="0"/>
                <w:numId w:val="17"/>
              </w:numPr>
              <w:tabs>
                <w:tab w:val="left" w:pos="34"/>
              </w:tabs>
              <w:spacing w:after="0" w:line="240" w:lineRule="auto"/>
              <w:ind w:left="-108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Информация о начале осенней недели добрых дел на сайте школы</w:t>
            </w:r>
          </w:p>
          <w:p w:rsidR="00A76366" w:rsidRPr="005811BC" w:rsidRDefault="00A76366" w:rsidP="005811B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76366" w:rsidRPr="005811BC" w:rsidTr="005811BC">
        <w:tc>
          <w:tcPr>
            <w:tcW w:w="1418" w:type="dxa"/>
          </w:tcPr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26 сентября</w:t>
            </w:r>
          </w:p>
        </w:tc>
        <w:tc>
          <w:tcPr>
            <w:tcW w:w="2835" w:type="dxa"/>
          </w:tcPr>
          <w:p w:rsidR="00A76366" w:rsidRPr="005811BC" w:rsidRDefault="00A76366" w:rsidP="00581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>#Мывместе #Без</w:t>
            </w: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бергә</w:t>
            </w:r>
          </w:p>
          <w:p w:rsidR="00A76366" w:rsidRPr="005811BC" w:rsidRDefault="00A76366" w:rsidP="00581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>#ДружныйТатарстан #Мир</w:t>
            </w:r>
          </w:p>
        </w:tc>
        <w:tc>
          <w:tcPr>
            <w:tcW w:w="6237" w:type="dxa"/>
          </w:tcPr>
          <w:p w:rsidR="00A76366" w:rsidRPr="005811BC" w:rsidRDefault="00A76366" w:rsidP="00447427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851"/>
              </w:tabs>
              <w:spacing w:after="0" w:line="240" w:lineRule="auto"/>
              <w:ind w:left="33" w:firstLine="284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Беседы на уроках музыкальной литературы на тему «Мы дружбою своей сильны»</w:t>
            </w:r>
          </w:p>
        </w:tc>
      </w:tr>
      <w:tr w:rsidR="00A76366" w:rsidRPr="005811BC" w:rsidTr="005811BC">
        <w:tc>
          <w:tcPr>
            <w:tcW w:w="1418" w:type="dxa"/>
          </w:tcPr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27 сентября</w:t>
            </w:r>
          </w:p>
        </w:tc>
        <w:tc>
          <w:tcPr>
            <w:tcW w:w="2835" w:type="dxa"/>
          </w:tcPr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Всемирный</w:t>
            </w:r>
          </w:p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День туризма</w:t>
            </w:r>
          </w:p>
        </w:tc>
        <w:tc>
          <w:tcPr>
            <w:tcW w:w="6237" w:type="dxa"/>
          </w:tcPr>
          <w:p w:rsidR="00A76366" w:rsidRPr="00447427" w:rsidRDefault="00A76366" w:rsidP="00447427">
            <w:pPr>
              <w:pStyle w:val="ListParagraph"/>
              <w:numPr>
                <w:ilvl w:val="0"/>
                <w:numId w:val="17"/>
              </w:numPr>
              <w:tabs>
                <w:tab w:val="left" w:pos="0"/>
                <w:tab w:val="left" w:pos="284"/>
              </w:tabs>
              <w:spacing w:after="0" w:line="240" w:lineRule="auto"/>
              <w:ind w:left="34" w:firstLine="326"/>
              <w:jc w:val="both"/>
              <w:rPr>
                <w:rFonts w:ascii="Times New Roman" w:hAnsi="Times New Roman"/>
                <w:sz w:val="28"/>
              </w:rPr>
            </w:pPr>
            <w:r w:rsidRPr="005811BC">
              <w:rPr>
                <w:rFonts w:ascii="Times New Roman" w:hAnsi="Times New Roman"/>
                <w:bCs/>
                <w:sz w:val="28"/>
                <w:szCs w:val="28"/>
              </w:rPr>
              <w:t>природоохранительные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 (средник по благоустройству территории</w:t>
            </w:r>
            <w:r w:rsidRPr="005811BC">
              <w:rPr>
                <w:rFonts w:ascii="Times New Roman" w:hAnsi="Times New Roman"/>
                <w:bCs/>
                <w:sz w:val="28"/>
                <w:szCs w:val="28"/>
              </w:rPr>
              <w:t>).</w:t>
            </w:r>
          </w:p>
        </w:tc>
      </w:tr>
      <w:tr w:rsidR="00A76366" w:rsidRPr="005811BC" w:rsidTr="005811BC">
        <w:tc>
          <w:tcPr>
            <w:tcW w:w="1418" w:type="dxa"/>
          </w:tcPr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28 сентября</w:t>
            </w:r>
          </w:p>
        </w:tc>
        <w:tc>
          <w:tcPr>
            <w:tcW w:w="2835" w:type="dxa"/>
          </w:tcPr>
          <w:p w:rsidR="00A76366" w:rsidRPr="005811BC" w:rsidRDefault="00A76366" w:rsidP="00447427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«День добрых дел»</w:t>
            </w:r>
          </w:p>
          <w:p w:rsidR="00A76366" w:rsidRPr="005811BC" w:rsidRDefault="00A76366" w:rsidP="00447427">
            <w:pPr>
              <w:spacing w:after="0" w:line="240" w:lineRule="auto"/>
              <w:ind w:left="176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>#Доброедело, #Доброеслово</w:t>
            </w:r>
          </w:p>
          <w:p w:rsidR="00A76366" w:rsidRPr="005811BC" w:rsidRDefault="00A76366" w:rsidP="00447427">
            <w:pPr>
              <w:tabs>
                <w:tab w:val="left" w:pos="0"/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>#</w:t>
            </w: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Изгесүз</w:t>
            </w:r>
          </w:p>
          <w:p w:rsidR="00A76366" w:rsidRPr="005811BC" w:rsidRDefault="00A76366" w:rsidP="00447427">
            <w:pPr>
              <w:tabs>
                <w:tab w:val="left" w:pos="488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>#</w:t>
            </w: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Изгеэш</w:t>
            </w:r>
          </w:p>
        </w:tc>
        <w:tc>
          <w:tcPr>
            <w:tcW w:w="6237" w:type="dxa"/>
          </w:tcPr>
          <w:p w:rsidR="00A76366" w:rsidRPr="005811BC" w:rsidRDefault="00A76366" w:rsidP="005811BC">
            <w:pPr>
              <w:pStyle w:val="ListParagraph"/>
              <w:numPr>
                <w:ilvl w:val="0"/>
                <w:numId w:val="12"/>
              </w:numPr>
              <w:spacing w:after="120" w:line="240" w:lineRule="auto"/>
              <w:ind w:left="34" w:firstLine="329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Концерт «Дети мира, за руки возьмитесь!»</w:t>
            </w:r>
          </w:p>
          <w:p w:rsidR="00A76366" w:rsidRPr="005811BC" w:rsidRDefault="00A76366" w:rsidP="00447427">
            <w:pPr>
              <w:pStyle w:val="ListParagraph"/>
              <w:spacing w:after="12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A76366" w:rsidRPr="005811BC" w:rsidTr="005811BC">
        <w:tc>
          <w:tcPr>
            <w:tcW w:w="1418" w:type="dxa"/>
          </w:tcPr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 xml:space="preserve">1 </w:t>
            </w:r>
          </w:p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октября</w:t>
            </w:r>
          </w:p>
        </w:tc>
        <w:tc>
          <w:tcPr>
            <w:tcW w:w="2835" w:type="dxa"/>
          </w:tcPr>
          <w:p w:rsidR="00A76366" w:rsidRPr="005811BC" w:rsidRDefault="00A76366" w:rsidP="00581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en-US" w:eastAsia="ru-RU"/>
              </w:rPr>
              <w:t>#</w:t>
            </w: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Нашадружнаясемья</w:t>
            </w:r>
          </w:p>
          <w:p w:rsidR="00A76366" w:rsidRPr="005811BC" w:rsidRDefault="00A76366" w:rsidP="00581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>#</w:t>
            </w: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Безнеңгаилә</w:t>
            </w:r>
          </w:p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en-US"/>
              </w:rPr>
              <w:t>#</w:t>
            </w:r>
            <w:r w:rsidRPr="005811BC">
              <w:rPr>
                <w:rFonts w:ascii="Times New Roman" w:hAnsi="Times New Roman"/>
                <w:sz w:val="28"/>
                <w:szCs w:val="28"/>
              </w:rPr>
              <w:t>Золотаяосень</w:t>
            </w:r>
          </w:p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en-US"/>
              </w:rPr>
              <w:t>#</w:t>
            </w:r>
            <w:r w:rsidRPr="005811BC">
              <w:rPr>
                <w:rFonts w:ascii="Times New Roman" w:hAnsi="Times New Roman"/>
                <w:sz w:val="28"/>
                <w:szCs w:val="28"/>
                <w:lang w:val="tt-RU"/>
              </w:rPr>
              <w:t>Алтынкөз</w:t>
            </w:r>
          </w:p>
        </w:tc>
        <w:tc>
          <w:tcPr>
            <w:tcW w:w="6237" w:type="dxa"/>
          </w:tcPr>
          <w:p w:rsidR="00A76366" w:rsidRPr="005811BC" w:rsidRDefault="00A76366" w:rsidP="005811BC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284"/>
              </w:tabs>
              <w:spacing w:after="0" w:line="240" w:lineRule="auto"/>
              <w:ind w:left="317" w:firstLine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#Нашадружнаясемья (совместные походы в кино, театр, музей)</w:t>
            </w:r>
          </w:p>
          <w:p w:rsidR="00A76366" w:rsidRPr="005811BC" w:rsidRDefault="00A76366" w:rsidP="00447427">
            <w:pPr>
              <w:pStyle w:val="ListParagraph"/>
              <w:numPr>
                <w:ilvl w:val="0"/>
                <w:numId w:val="14"/>
              </w:numPr>
              <w:tabs>
                <w:tab w:val="left" w:pos="0"/>
                <w:tab w:val="left" w:pos="33"/>
              </w:tabs>
              <w:spacing w:after="120" w:line="240" w:lineRule="auto"/>
              <w:ind w:left="0" w:firstLine="318"/>
              <w:jc w:val="both"/>
              <w:rPr>
                <w:rFonts w:ascii="Times New Roman" w:hAnsi="Times New Roman"/>
                <w:sz w:val="2"/>
                <w:szCs w:val="28"/>
                <w:lang w:eastAsia="ru-RU"/>
              </w:rPr>
            </w:pPr>
          </w:p>
        </w:tc>
      </w:tr>
      <w:tr w:rsidR="00A76366" w:rsidRPr="005811BC" w:rsidTr="005811BC">
        <w:tc>
          <w:tcPr>
            <w:tcW w:w="1418" w:type="dxa"/>
            <w:vMerge w:val="restart"/>
          </w:tcPr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2</w:t>
            </w:r>
          </w:p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val="tt-RU" w:eastAsia="ru-RU"/>
              </w:rPr>
              <w:t>октября</w:t>
            </w:r>
          </w:p>
        </w:tc>
        <w:tc>
          <w:tcPr>
            <w:tcW w:w="2835" w:type="dxa"/>
          </w:tcPr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u w:val="single"/>
              </w:rPr>
              <w:t>«Ветераны живут рядом»</w:t>
            </w:r>
          </w:p>
          <w:p w:rsidR="00A76366" w:rsidRPr="005811BC" w:rsidRDefault="00A76366" w:rsidP="005811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237" w:type="dxa"/>
          </w:tcPr>
          <w:p w:rsidR="00A76366" w:rsidRPr="005811BC" w:rsidRDefault="00A76366" w:rsidP="00DA5F8B">
            <w:pPr>
              <w:pStyle w:val="ListParagraph"/>
              <w:numPr>
                <w:ilvl w:val="0"/>
                <w:numId w:val="8"/>
              </w:numPr>
              <w:tabs>
                <w:tab w:val="left" w:pos="0"/>
                <w:tab w:val="left" w:pos="284"/>
                <w:tab w:val="left" w:pos="993"/>
              </w:tabs>
              <w:spacing w:after="0" w:line="240" w:lineRule="auto"/>
              <w:ind w:left="33" w:firstLine="327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Приглашение ветеранов на мероприятия школы</w:t>
            </w:r>
          </w:p>
        </w:tc>
      </w:tr>
      <w:tr w:rsidR="00A76366" w:rsidRPr="005811BC" w:rsidTr="005811BC">
        <w:tc>
          <w:tcPr>
            <w:tcW w:w="1418" w:type="dxa"/>
            <w:vMerge/>
          </w:tcPr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tt-RU" w:eastAsia="ru-RU"/>
              </w:rPr>
            </w:pPr>
          </w:p>
        </w:tc>
        <w:tc>
          <w:tcPr>
            <w:tcW w:w="2835" w:type="dxa"/>
          </w:tcPr>
          <w:p w:rsidR="00A76366" w:rsidRPr="005811BC" w:rsidRDefault="00A76366" w:rsidP="00581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 xml:space="preserve">Итоги </w:t>
            </w:r>
          </w:p>
          <w:p w:rsidR="00A76366" w:rsidRPr="005811BC" w:rsidRDefault="00A76366" w:rsidP="005811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u w:val="single"/>
                <w:lang w:eastAsia="ru-RU"/>
              </w:rPr>
              <w:t>добрых дел</w:t>
            </w:r>
          </w:p>
        </w:tc>
        <w:tc>
          <w:tcPr>
            <w:tcW w:w="6237" w:type="dxa"/>
          </w:tcPr>
          <w:p w:rsidR="00A76366" w:rsidRPr="005811BC" w:rsidRDefault="00A76366" w:rsidP="005811BC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ind w:left="33" w:firstLine="327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5811BC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подведение итогов </w:t>
            </w:r>
          </w:p>
          <w:p w:rsidR="00A76366" w:rsidRPr="005811BC" w:rsidRDefault="00A76366" w:rsidP="005811B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ru-RU"/>
              </w:rPr>
            </w:pPr>
          </w:p>
        </w:tc>
      </w:tr>
    </w:tbl>
    <w:p w:rsidR="00A76366" w:rsidRDefault="00A76366" w:rsidP="006D144F">
      <w:pPr>
        <w:spacing w:after="0"/>
        <w:ind w:left="709"/>
        <w:contextualSpacing/>
        <w:jc w:val="both"/>
        <w:rPr>
          <w:rFonts w:ascii="Times New Roman" w:hAnsi="Times New Roman"/>
          <w:b/>
          <w:sz w:val="28"/>
          <w:szCs w:val="28"/>
          <w:u w:val="single"/>
          <w:lang w:eastAsia="ru-RU"/>
        </w:rPr>
      </w:pPr>
    </w:p>
    <w:p w:rsidR="00A76366" w:rsidRPr="00143E3B" w:rsidRDefault="00A76366" w:rsidP="006D144F">
      <w:pPr>
        <w:tabs>
          <w:tab w:val="left" w:pos="0"/>
          <w:tab w:val="left" w:pos="284"/>
        </w:tabs>
        <w:spacing w:after="0"/>
        <w:ind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A76366" w:rsidRDefault="00A76366"/>
    <w:sectPr w:rsidR="00A76366" w:rsidSect="00AE544F">
      <w:headerReference w:type="default" r:id="rId7"/>
      <w:pgSz w:w="11906" w:h="16838"/>
      <w:pgMar w:top="709" w:right="424" w:bottom="56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6366" w:rsidRDefault="00A76366" w:rsidP="003C761D">
      <w:pPr>
        <w:spacing w:after="0" w:line="240" w:lineRule="auto"/>
      </w:pPr>
      <w:r>
        <w:separator/>
      </w:r>
    </w:p>
  </w:endnote>
  <w:endnote w:type="continuationSeparator" w:id="0">
    <w:p w:rsidR="00A76366" w:rsidRDefault="00A76366" w:rsidP="003C76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6366" w:rsidRDefault="00A76366" w:rsidP="003C761D">
      <w:pPr>
        <w:spacing w:after="0" w:line="240" w:lineRule="auto"/>
      </w:pPr>
      <w:r>
        <w:separator/>
      </w:r>
    </w:p>
  </w:footnote>
  <w:footnote w:type="continuationSeparator" w:id="0">
    <w:p w:rsidR="00A76366" w:rsidRDefault="00A76366" w:rsidP="003C76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6366" w:rsidRDefault="00A76366">
    <w:pPr>
      <w:pStyle w:val="Header"/>
      <w:jc w:val="center"/>
    </w:pPr>
    <w:fldSimple w:instr="PAGE   \* MERGEFORMAT">
      <w:r>
        <w:rPr>
          <w:noProof/>
        </w:rPr>
        <w:t>2</w:t>
      </w:r>
    </w:fldSimple>
  </w:p>
  <w:p w:rsidR="00A76366" w:rsidRDefault="00A7636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94947"/>
    <w:multiLevelType w:val="hybridMultilevel"/>
    <w:tmpl w:val="D7DA5680"/>
    <w:lvl w:ilvl="0" w:tplc="0419000D">
      <w:start w:val="1"/>
      <w:numFmt w:val="bullet"/>
      <w:lvlText w:val=""/>
      <w:lvlJc w:val="left"/>
      <w:pPr>
        <w:ind w:left="10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1">
    <w:nsid w:val="01042AE5"/>
    <w:multiLevelType w:val="hybridMultilevel"/>
    <w:tmpl w:val="B3AEB6CC"/>
    <w:lvl w:ilvl="0" w:tplc="329C06C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646D42"/>
    <w:multiLevelType w:val="hybridMultilevel"/>
    <w:tmpl w:val="F4E6E2C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11E41433"/>
    <w:multiLevelType w:val="hybridMultilevel"/>
    <w:tmpl w:val="15C456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9129B1"/>
    <w:multiLevelType w:val="hybridMultilevel"/>
    <w:tmpl w:val="22DCD7A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795D2F"/>
    <w:multiLevelType w:val="hybridMultilevel"/>
    <w:tmpl w:val="62524D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E6155B"/>
    <w:multiLevelType w:val="hybridMultilevel"/>
    <w:tmpl w:val="6D8646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8318EA"/>
    <w:multiLevelType w:val="hybridMultilevel"/>
    <w:tmpl w:val="1B68C82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2241FBC"/>
    <w:multiLevelType w:val="hybridMultilevel"/>
    <w:tmpl w:val="3E2C92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A729F9"/>
    <w:multiLevelType w:val="hybridMultilevel"/>
    <w:tmpl w:val="EF5431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4FF28EF"/>
    <w:multiLevelType w:val="hybridMultilevel"/>
    <w:tmpl w:val="D0DAE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126470"/>
    <w:multiLevelType w:val="hybridMultilevel"/>
    <w:tmpl w:val="E5F0D7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EA56516"/>
    <w:multiLevelType w:val="hybridMultilevel"/>
    <w:tmpl w:val="A6E2A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FC90ECB"/>
    <w:multiLevelType w:val="hybridMultilevel"/>
    <w:tmpl w:val="A8404F6A"/>
    <w:lvl w:ilvl="0" w:tplc="FCE81CD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9D352C"/>
    <w:multiLevelType w:val="hybridMultilevel"/>
    <w:tmpl w:val="F0EAF5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7B035F"/>
    <w:multiLevelType w:val="multilevel"/>
    <w:tmpl w:val="0E7032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5E5950B7"/>
    <w:multiLevelType w:val="hybridMultilevel"/>
    <w:tmpl w:val="84345E1A"/>
    <w:lvl w:ilvl="0" w:tplc="6792DF7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66952698"/>
    <w:multiLevelType w:val="hybridMultilevel"/>
    <w:tmpl w:val="26D0593C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69261D4C"/>
    <w:multiLevelType w:val="hybridMultilevel"/>
    <w:tmpl w:val="0D1E758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>
    <w:nsid w:val="74EE0FD9"/>
    <w:multiLevelType w:val="multilevel"/>
    <w:tmpl w:val="095668EC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7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1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2160"/>
      </w:pPr>
      <w:rPr>
        <w:rFonts w:cs="Times New Roman" w:hint="default"/>
      </w:rPr>
    </w:lvl>
  </w:abstractNum>
  <w:num w:numId="1">
    <w:abstractNumId w:val="19"/>
  </w:num>
  <w:num w:numId="2">
    <w:abstractNumId w:val="1"/>
  </w:num>
  <w:num w:numId="3">
    <w:abstractNumId w:val="16"/>
  </w:num>
  <w:num w:numId="4">
    <w:abstractNumId w:val="13"/>
  </w:num>
  <w:num w:numId="5">
    <w:abstractNumId w:val="11"/>
  </w:num>
  <w:num w:numId="6">
    <w:abstractNumId w:val="7"/>
  </w:num>
  <w:num w:numId="7">
    <w:abstractNumId w:val="5"/>
  </w:num>
  <w:num w:numId="8">
    <w:abstractNumId w:val="14"/>
  </w:num>
  <w:num w:numId="9">
    <w:abstractNumId w:val="0"/>
  </w:num>
  <w:num w:numId="10">
    <w:abstractNumId w:val="10"/>
  </w:num>
  <w:num w:numId="11">
    <w:abstractNumId w:val="2"/>
  </w:num>
  <w:num w:numId="12">
    <w:abstractNumId w:val="6"/>
  </w:num>
  <w:num w:numId="13">
    <w:abstractNumId w:val="18"/>
  </w:num>
  <w:num w:numId="14">
    <w:abstractNumId w:val="17"/>
  </w:num>
  <w:num w:numId="15">
    <w:abstractNumId w:val="12"/>
  </w:num>
  <w:num w:numId="16">
    <w:abstractNumId w:val="15"/>
  </w:num>
  <w:num w:numId="17">
    <w:abstractNumId w:val="4"/>
  </w:num>
  <w:num w:numId="18">
    <w:abstractNumId w:val="8"/>
  </w:num>
  <w:num w:numId="19">
    <w:abstractNumId w:val="3"/>
  </w:num>
  <w:num w:numId="2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4053"/>
    <w:rsid w:val="0001010E"/>
    <w:rsid w:val="00031EC3"/>
    <w:rsid w:val="0004013D"/>
    <w:rsid w:val="00040FEE"/>
    <w:rsid w:val="000604B4"/>
    <w:rsid w:val="000778EA"/>
    <w:rsid w:val="000A7066"/>
    <w:rsid w:val="000C4D8C"/>
    <w:rsid w:val="00113FF8"/>
    <w:rsid w:val="00143E3B"/>
    <w:rsid w:val="0015332A"/>
    <w:rsid w:val="001534B2"/>
    <w:rsid w:val="001C0466"/>
    <w:rsid w:val="001F6538"/>
    <w:rsid w:val="0023796E"/>
    <w:rsid w:val="00261DE2"/>
    <w:rsid w:val="00276E41"/>
    <w:rsid w:val="00291443"/>
    <w:rsid w:val="0029603A"/>
    <w:rsid w:val="00296F5B"/>
    <w:rsid w:val="002B2DEF"/>
    <w:rsid w:val="00356477"/>
    <w:rsid w:val="00366583"/>
    <w:rsid w:val="003C761D"/>
    <w:rsid w:val="004265DA"/>
    <w:rsid w:val="00447427"/>
    <w:rsid w:val="00456ACD"/>
    <w:rsid w:val="00497D16"/>
    <w:rsid w:val="004E7DA5"/>
    <w:rsid w:val="004F2B33"/>
    <w:rsid w:val="004F5EB3"/>
    <w:rsid w:val="00510944"/>
    <w:rsid w:val="00536B44"/>
    <w:rsid w:val="00574CDB"/>
    <w:rsid w:val="005811BC"/>
    <w:rsid w:val="00615922"/>
    <w:rsid w:val="00636B6C"/>
    <w:rsid w:val="006459C0"/>
    <w:rsid w:val="00652617"/>
    <w:rsid w:val="006618E2"/>
    <w:rsid w:val="006B7DE4"/>
    <w:rsid w:val="006C4F28"/>
    <w:rsid w:val="006C7E41"/>
    <w:rsid w:val="006D144F"/>
    <w:rsid w:val="007032C2"/>
    <w:rsid w:val="007205D2"/>
    <w:rsid w:val="007341B2"/>
    <w:rsid w:val="007746A2"/>
    <w:rsid w:val="00786C09"/>
    <w:rsid w:val="007A4CC5"/>
    <w:rsid w:val="007D32E9"/>
    <w:rsid w:val="007F5063"/>
    <w:rsid w:val="0080456E"/>
    <w:rsid w:val="00810542"/>
    <w:rsid w:val="0083028B"/>
    <w:rsid w:val="008B4EA3"/>
    <w:rsid w:val="00902F15"/>
    <w:rsid w:val="00944053"/>
    <w:rsid w:val="00945804"/>
    <w:rsid w:val="00967549"/>
    <w:rsid w:val="00967B97"/>
    <w:rsid w:val="00971A1A"/>
    <w:rsid w:val="009F579C"/>
    <w:rsid w:val="00A0404D"/>
    <w:rsid w:val="00A64C0C"/>
    <w:rsid w:val="00A67817"/>
    <w:rsid w:val="00A76366"/>
    <w:rsid w:val="00A92D5A"/>
    <w:rsid w:val="00AC0C3F"/>
    <w:rsid w:val="00AD091F"/>
    <w:rsid w:val="00AD4C77"/>
    <w:rsid w:val="00AE544F"/>
    <w:rsid w:val="00AF3260"/>
    <w:rsid w:val="00AF3534"/>
    <w:rsid w:val="00B0534B"/>
    <w:rsid w:val="00B14714"/>
    <w:rsid w:val="00B302F6"/>
    <w:rsid w:val="00B34B27"/>
    <w:rsid w:val="00B6098F"/>
    <w:rsid w:val="00B9146E"/>
    <w:rsid w:val="00B97F57"/>
    <w:rsid w:val="00BC5112"/>
    <w:rsid w:val="00BD453A"/>
    <w:rsid w:val="00BF04CC"/>
    <w:rsid w:val="00C43568"/>
    <w:rsid w:val="00C47F7F"/>
    <w:rsid w:val="00C5326D"/>
    <w:rsid w:val="00C64D39"/>
    <w:rsid w:val="00C65C44"/>
    <w:rsid w:val="00CA6EE3"/>
    <w:rsid w:val="00CD29D8"/>
    <w:rsid w:val="00D17EE2"/>
    <w:rsid w:val="00D81A0A"/>
    <w:rsid w:val="00D97A46"/>
    <w:rsid w:val="00DA4963"/>
    <w:rsid w:val="00DA5F8B"/>
    <w:rsid w:val="00DB096C"/>
    <w:rsid w:val="00DD0A90"/>
    <w:rsid w:val="00DE280E"/>
    <w:rsid w:val="00DE288C"/>
    <w:rsid w:val="00DE64DC"/>
    <w:rsid w:val="00E03F54"/>
    <w:rsid w:val="00E12585"/>
    <w:rsid w:val="00E340DA"/>
    <w:rsid w:val="00E54795"/>
    <w:rsid w:val="00E55312"/>
    <w:rsid w:val="00EB518B"/>
    <w:rsid w:val="00ED06F7"/>
    <w:rsid w:val="00ED6C17"/>
    <w:rsid w:val="00F06E00"/>
    <w:rsid w:val="00F416B1"/>
    <w:rsid w:val="00F940E1"/>
    <w:rsid w:val="00FB2A90"/>
    <w:rsid w:val="00FD1B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144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296F5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291443"/>
    <w:pPr>
      <w:ind w:left="720"/>
      <w:contextualSpacing/>
    </w:pPr>
  </w:style>
  <w:style w:type="paragraph" w:styleId="NormalWeb">
    <w:name w:val="Normal (Web)"/>
    <w:basedOn w:val="Normal"/>
    <w:uiPriority w:val="99"/>
    <w:semiHidden/>
    <w:rsid w:val="00040FEE"/>
    <w:pPr>
      <w:spacing w:before="100" w:beforeAutospacing="1" w:after="100" w:afterAutospacing="1" w:line="360" w:lineRule="auto"/>
    </w:pPr>
    <w:rPr>
      <w:rFonts w:ascii="Times New Roman" w:eastAsia="Times New Roman" w:hAnsi="Times New Roman"/>
      <w:sz w:val="18"/>
      <w:szCs w:val="18"/>
      <w:lang w:eastAsia="ru-RU"/>
    </w:rPr>
  </w:style>
  <w:style w:type="paragraph" w:styleId="Header">
    <w:name w:val="header"/>
    <w:basedOn w:val="Normal"/>
    <w:link w:val="HeaderChar"/>
    <w:uiPriority w:val="99"/>
    <w:rsid w:val="003C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C761D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C76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C761D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261D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61DE2"/>
    <w:rPr>
      <w:rFonts w:ascii="Tahoma" w:hAnsi="Tahoma" w:cs="Tahoma"/>
      <w:sz w:val="16"/>
      <w:szCs w:val="16"/>
    </w:rPr>
  </w:style>
  <w:style w:type="character" w:customStyle="1" w:styleId="n-doc-full-title">
    <w:name w:val="n-doc-full-title"/>
    <w:basedOn w:val="DefaultParagraphFont"/>
    <w:uiPriority w:val="99"/>
    <w:rsid w:val="0080456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07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07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307877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0" w:color="D1D1D1"/>
                                <w:left w:val="single" w:sz="6" w:space="0" w:color="D1D1D1"/>
                                <w:bottom w:val="single" w:sz="6" w:space="0" w:color="D1D1D1"/>
                                <w:right w:val="single" w:sz="6" w:space="0" w:color="D1D1D1"/>
                              </w:divBdr>
                              <w:divsChild>
                                <w:div w:id="1355307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5307875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5307884">
      <w:marLeft w:val="0"/>
      <w:marRight w:val="0"/>
      <w:marTop w:val="0"/>
      <w:marBottom w:val="9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788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0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7887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12</TotalTime>
  <Pages>1</Pages>
  <Words>133</Words>
  <Characters>764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Гаршина В.А.</dc:creator>
  <cp:keywords/>
  <dc:description/>
  <cp:lastModifiedBy>Приемная</cp:lastModifiedBy>
  <cp:revision>4</cp:revision>
  <cp:lastPrinted>2017-09-18T07:40:00Z</cp:lastPrinted>
  <dcterms:created xsi:type="dcterms:W3CDTF">2017-09-19T10:26:00Z</dcterms:created>
  <dcterms:modified xsi:type="dcterms:W3CDTF">2017-09-19T10:42:00Z</dcterms:modified>
</cp:coreProperties>
</file>